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AF300E" w:rsidRDefault="00F85725" w:rsidP="00AF300E">
            <w:pPr>
              <w:pStyle w:val="Heading1"/>
              <w:framePr w:hSpace="0" w:wrap="auto" w:vAnchor="margin" w:xAlign="left" w:yAlign="inline"/>
              <w:rPr>
                <w:sz w:val="72"/>
                <w:szCs w:val="72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30FF46B4" wp14:editId="4C482A9A">
                  <wp:simplePos x="0" y="0"/>
                  <wp:positionH relativeFrom="column">
                    <wp:posOffset>-504825</wp:posOffset>
                  </wp:positionH>
                  <wp:positionV relativeFrom="paragraph">
                    <wp:posOffset>-2077720</wp:posOffset>
                  </wp:positionV>
                  <wp:extent cx="7772400" cy="10057765"/>
                  <wp:effectExtent l="0" t="0" r="0" b="635"/>
                  <wp:wrapNone/>
                  <wp:docPr id="18" name="Picture 18" descr="colored background with feather like dood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72"/>
                <w:szCs w:val="72"/>
              </w:rPr>
              <w:t>Al-Anon Lunch bunch</w:t>
            </w:r>
          </w:p>
          <w:p w:rsidR="00AF300E" w:rsidRDefault="00F85725" w:rsidP="00F85725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ANNIVERSARY</w:t>
            </w:r>
          </w:p>
          <w:p w:rsidR="00F85725" w:rsidRPr="00F85725" w:rsidRDefault="00F85725" w:rsidP="00F85725">
            <w:pPr>
              <w:jc w:val="center"/>
              <w:rPr>
                <w:sz w:val="56"/>
                <w:szCs w:val="56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14A3442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F85725" w:rsidP="00AF300E">
            <w:pPr>
              <w:spacing w:before="300" w:after="100"/>
              <w:jc w:val="center"/>
            </w:pPr>
            <w:r>
              <w:t>Friday,</w:t>
            </w:r>
            <w:r w:rsidR="00AF300E" w:rsidRPr="00AF300E">
              <w:t xml:space="preserve"> </w:t>
            </w:r>
            <w:r>
              <w:t>April 2</w:t>
            </w:r>
            <w:r w:rsidR="00E20CC1">
              <w:t>5</w:t>
            </w:r>
            <w:r>
              <w:t>, 2025</w:t>
            </w:r>
          </w:p>
          <w:p w:rsidR="00AF300E" w:rsidRDefault="00F85725" w:rsidP="00AF300E">
            <w:pPr>
              <w:jc w:val="center"/>
            </w:pPr>
            <w:r>
              <w:t>St. Clements Church</w:t>
            </w:r>
          </w:p>
          <w:p w:rsidR="00F85725" w:rsidRDefault="00F85725" w:rsidP="00AF300E">
            <w:pPr>
              <w:jc w:val="center"/>
            </w:pPr>
            <w:r>
              <w:t>231 Lake Avenue</w:t>
            </w:r>
          </w:p>
          <w:p w:rsidR="00F85725" w:rsidRPr="00AF300E" w:rsidRDefault="00F85725" w:rsidP="00AF300E">
            <w:pPr>
              <w:jc w:val="center"/>
            </w:pPr>
            <w:r>
              <w:t>Saratoga Springs</w:t>
            </w:r>
          </w:p>
          <w:p w:rsidR="00F008E6" w:rsidRDefault="00F008E6" w:rsidP="00AF300E">
            <w:pPr>
              <w:jc w:val="center"/>
            </w:pPr>
          </w:p>
          <w:p w:rsidR="00AF300E" w:rsidRPr="00AF300E" w:rsidRDefault="00F008E6" w:rsidP="00AF300E">
            <w:pPr>
              <w:jc w:val="center"/>
            </w:pPr>
            <w:r>
              <w:t>11:30 AM-1:30 PM</w:t>
            </w: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6AFEFB6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F85725" w:rsidRDefault="00F85725" w:rsidP="00AF300E">
            <w:pPr>
              <w:spacing w:after="10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Al-Anon </w:t>
            </w:r>
            <w:r w:rsidR="00401462">
              <w:rPr>
                <w:rFonts w:ascii="Arial" w:hAnsi="Arial" w:cs="Arial"/>
              </w:rPr>
              <w:t xml:space="preserve">Speaker </w:t>
            </w:r>
            <w:bookmarkStart w:id="0" w:name="_GoBack"/>
            <w:bookmarkEnd w:id="0"/>
            <w:r>
              <w:rPr>
                <w:rFonts w:ascii="Arial" w:hAnsi="Arial" w:cs="Arial"/>
              </w:rPr>
              <w:t>Meeting:  12:15-1:15 PM</w:t>
            </w:r>
          </w:p>
          <w:p w:rsidR="00F008E6" w:rsidRDefault="00F008E6" w:rsidP="00AF300E">
            <w:pPr>
              <w:spacing w:after="10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Food, Fellowship, Program</w:t>
            </w:r>
          </w:p>
          <w:p w:rsidR="00F008E6" w:rsidRDefault="00F008E6" w:rsidP="00AF300E">
            <w:pPr>
              <w:spacing w:after="10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Pot Luck Items Welcome</w:t>
            </w:r>
          </w:p>
          <w:p w:rsidR="00401462" w:rsidRPr="00F85725" w:rsidRDefault="00401462" w:rsidP="00AF300E">
            <w:pPr>
              <w:spacing w:after="10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Suggested Donation $5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E20CC1" w:rsidRDefault="00E20CC1" w:rsidP="00AF300E">
            <w:pPr>
              <w:pStyle w:val="Heading3"/>
              <w:framePr w:hSpace="0" w:wrap="auto" w:vAnchor="margin" w:xAlign="left" w:yAlign="inline"/>
            </w:pPr>
            <w:r>
              <w:t>Our 30 Year Anniversary!</w:t>
            </w:r>
          </w:p>
          <w:p w:rsidR="00AF300E" w:rsidRPr="00AF300E" w:rsidRDefault="00F85725" w:rsidP="00AF300E">
            <w:pPr>
              <w:pStyle w:val="Heading3"/>
              <w:framePr w:hSpace="0" w:wrap="auto" w:vAnchor="margin" w:xAlign="left" w:yAlign="inline"/>
            </w:pPr>
            <w:r>
              <w:t xml:space="preserve">Come </w:t>
            </w:r>
            <w:r w:rsidR="00AF300E" w:rsidRPr="00AF300E">
              <w:t>Celebrate with Us!</w:t>
            </w:r>
          </w:p>
        </w:tc>
      </w:tr>
    </w:tbl>
    <w:p w:rsidR="00024B92" w:rsidRPr="004008C9" w:rsidRDefault="00024B92" w:rsidP="005325F0">
      <w:pPr>
        <w:spacing w:before="0"/>
        <w:ind w:left="0"/>
      </w:pP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76611" w:rsidRDefault="00476611">
      <w:pPr>
        <w:spacing w:before="0"/>
      </w:pPr>
      <w:r>
        <w:separator/>
      </w:r>
    </w:p>
  </w:endnote>
  <w:endnote w:type="continuationSeparator" w:id="0">
    <w:p w:rsidR="00476611" w:rsidRDefault="0047661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76611" w:rsidRDefault="00476611">
      <w:pPr>
        <w:spacing w:before="0"/>
      </w:pPr>
      <w:r>
        <w:separator/>
      </w:r>
    </w:p>
  </w:footnote>
  <w:footnote w:type="continuationSeparator" w:id="0">
    <w:p w:rsidR="00476611" w:rsidRDefault="0047661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725"/>
    <w:rsid w:val="00024B92"/>
    <w:rsid w:val="0003383B"/>
    <w:rsid w:val="000B094E"/>
    <w:rsid w:val="00170557"/>
    <w:rsid w:val="002D3176"/>
    <w:rsid w:val="003B2720"/>
    <w:rsid w:val="003E6DF0"/>
    <w:rsid w:val="004008C9"/>
    <w:rsid w:val="00401462"/>
    <w:rsid w:val="004650EC"/>
    <w:rsid w:val="00476611"/>
    <w:rsid w:val="005325F0"/>
    <w:rsid w:val="005F78F7"/>
    <w:rsid w:val="00673C5F"/>
    <w:rsid w:val="006B609A"/>
    <w:rsid w:val="00715CEC"/>
    <w:rsid w:val="00723AA3"/>
    <w:rsid w:val="00A51113"/>
    <w:rsid w:val="00AF300E"/>
    <w:rsid w:val="00B25469"/>
    <w:rsid w:val="00CA580F"/>
    <w:rsid w:val="00D85786"/>
    <w:rsid w:val="00E20CC1"/>
    <w:rsid w:val="00F008E6"/>
    <w:rsid w:val="00F85725"/>
    <w:rsid w:val="00FE3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795F0EC"/>
  <w15:chartTrackingRefBased/>
  <w15:docId w15:val="{C34EC987-A7C4-46F4-8A98-F5CAB33FE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efPublic_Local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5</TotalTime>
  <Pages>1</Pages>
  <Words>44</Words>
  <Characters>253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RefPublic_Local</dc:creator>
  <cp:lastModifiedBy>Patron</cp:lastModifiedBy>
  <cp:revision>4</cp:revision>
  <dcterms:created xsi:type="dcterms:W3CDTF">2025-03-22T17:31:00Z</dcterms:created>
  <dcterms:modified xsi:type="dcterms:W3CDTF">2025-04-03T22:14:00Z</dcterms:modified>
</cp:coreProperties>
</file>